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CED" w:rsidRDefault="00F12427">
      <w:bookmarkStart w:id="0" w:name="_GoBack"/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672998</wp:posOffset>
            </wp:positionH>
            <wp:positionV relativeFrom="paragraph">
              <wp:posOffset>507289</wp:posOffset>
            </wp:positionV>
            <wp:extent cx="6173470" cy="9610243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70" cy="96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mc:AlternateContent>
          <mc:Choice Requires="wps">
            <w:drawing>
              <wp:anchor distT="91440" distB="91440" distL="137160" distR="137160" simplePos="0" relativeHeight="251662336" behindDoc="1" locked="0" layoutInCell="0" allowOverlap="1" wp14:anchorId="53E02836" wp14:editId="5973757C">
                <wp:simplePos x="0" y="0"/>
                <wp:positionH relativeFrom="page">
                  <wp:posOffset>-782728</wp:posOffset>
                </wp:positionH>
                <wp:positionV relativeFrom="page">
                  <wp:posOffset>2553006</wp:posOffset>
                </wp:positionV>
                <wp:extent cx="9519922" cy="5588635"/>
                <wp:effectExtent l="1679892" t="0" r="1665923" b="0"/>
                <wp:wrapNone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519922" cy="558863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04746" w:rsidRPr="00737443" w:rsidRDefault="00BB39AD" w:rsidP="00932020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44"/>
                                <w:szCs w:val="32"/>
                                <w:u w:val="single"/>
                              </w:rPr>
                            </w:pPr>
                            <w:r w:rsidRPr="0073744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44"/>
                                <w:szCs w:val="32"/>
                                <w:u w:val="single"/>
                              </w:rPr>
                              <w:t>IT</w:t>
                            </w:r>
                            <w:r w:rsidR="0073744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44"/>
                                <w:szCs w:val="32"/>
                                <w:u w:val="single"/>
                              </w:rPr>
                              <w:t>’</w:t>
                            </w:r>
                            <w:r w:rsidRPr="0073744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44"/>
                                <w:szCs w:val="32"/>
                                <w:u w:val="single"/>
                              </w:rPr>
                              <w:t>S CHRISTMAS FAIR TIME</w:t>
                            </w:r>
                            <w:r w:rsidR="0073744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44"/>
                                <w:szCs w:val="32"/>
                                <w:u w:val="single"/>
                              </w:rPr>
                              <w:t>!</w:t>
                            </w:r>
                            <w:r w:rsidRPr="0073744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44"/>
                                <w:szCs w:val="32"/>
                                <w:u w:val="single"/>
                              </w:rPr>
                              <w:t>!</w:t>
                            </w:r>
                          </w:p>
                          <w:p w:rsidR="00BB39AD" w:rsidRPr="00932020" w:rsidRDefault="00BB39AD" w:rsidP="00932020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We are getting very excited about this year</w:t>
                            </w:r>
                            <w:r w:rsidR="007374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="00F1242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PTA Christmas fair on Thursday 5</w:t>
                            </w:r>
                            <w:r w:rsidR="00F12427" w:rsidRPr="00F1242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1242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December @ 6.30pm in the school hall.</w:t>
                            </w:r>
                          </w:p>
                          <w:p w:rsidR="00BB39AD" w:rsidRPr="00932020" w:rsidRDefault="00BB39AD" w:rsidP="00932020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We would </w:t>
                            </w:r>
                            <w:r w:rsidR="007374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love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to receive donations for the following stalls to help </w:t>
                            </w:r>
                            <w:r w:rsidR="007374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make 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our Christmas fair a fun night.</w:t>
                            </w:r>
                          </w:p>
                          <w:p w:rsidR="00BB39AD" w:rsidRPr="00932020" w:rsidRDefault="00BB39AD" w:rsidP="00737443">
                            <w:pPr>
                              <w:spacing w:after="100" w:afterAutospacing="1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Bran tub prizes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1 unisex prize</w:t>
                            </w:r>
                            <w:r w:rsidR="007374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,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wrapped (to the value of £1)</w:t>
                            </w:r>
                          </w:p>
                          <w:p w:rsidR="00BB39AD" w:rsidRPr="00932020" w:rsidRDefault="00BB39AD" w:rsidP="00737443">
                            <w:pPr>
                              <w:spacing w:after="100" w:afterAutospacing="1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Tombola and Raffle prizes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prizes for either a child or an adult (a fab opportunity to </w:t>
                            </w:r>
                            <w:proofErr w:type="spellStart"/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regift</w:t>
                            </w:r>
                            <w:proofErr w:type="spellEnd"/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those unwanted items!)</w:t>
                            </w:r>
                          </w:p>
                          <w:p w:rsidR="00BB39AD" w:rsidRPr="00932020" w:rsidRDefault="00BB39AD" w:rsidP="00737443">
                            <w:pPr>
                              <w:spacing w:after="100" w:afterAutospacing="1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Pre-loved toys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full working order and </w:t>
                            </w:r>
                            <w:r w:rsidR="00F1242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in 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good condition</w:t>
                            </w:r>
                          </w:p>
                          <w:p w:rsidR="00932020" w:rsidRPr="00932020" w:rsidRDefault="00BB39AD" w:rsidP="00737443">
                            <w:pPr>
                              <w:spacing w:after="100" w:afterAutospacing="1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Home baking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buns, cakes and tray bakes </w:t>
                            </w:r>
                            <w:r w:rsidR="00F1242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can be left into school from Tues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day </w:t>
                            </w:r>
                            <w:r w:rsidR="00F1242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  <w:proofErr w:type="gramStart"/>
                            <w:r w:rsidR="00F12427" w:rsidRPr="00F1242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="00F1242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32020"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December</w:t>
                            </w:r>
                            <w:proofErr w:type="gramEnd"/>
                            <w:r w:rsidR="00932020"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. REMEMBER NO NUTS!</w:t>
                            </w:r>
                          </w:p>
                          <w:p w:rsidR="00932020" w:rsidRPr="00932020" w:rsidRDefault="00932020" w:rsidP="00737443">
                            <w:pPr>
                              <w:spacing w:after="100" w:afterAutospacing="1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Game prize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a disposable drinks cup filled with small items such as a toy car or sweets and covered to use as a prize.</w:t>
                            </w:r>
                          </w:p>
                          <w:p w:rsidR="00932020" w:rsidRPr="00932020" w:rsidRDefault="00932020" w:rsidP="00737443">
                            <w:pPr>
                              <w:spacing w:after="100" w:afterAutospacing="1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Wine bottle game</w:t>
                            </w: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we need bottles of wine for this game always popular with the parents! Please leave in school office.</w:t>
                            </w:r>
                          </w:p>
                          <w:p w:rsidR="00932020" w:rsidRDefault="00932020" w:rsidP="00737443">
                            <w:pPr>
                              <w:spacing w:after="100" w:afterAutospacing="1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20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Raffle tickets will be sent home with children soon – please watch out in school bags, extra tickets available from school office. </w:t>
                            </w:r>
                          </w:p>
                          <w:p w:rsidR="00737443" w:rsidRDefault="00932020" w:rsidP="00737443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Guess the name of the Christmas teddy </w:t>
                            </w:r>
                          </w:p>
                          <w:p w:rsidR="00737443" w:rsidRDefault="00932020" w:rsidP="00737443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and guess how many sweets are in the </w:t>
                            </w:r>
                          </w:p>
                          <w:p w:rsidR="00737443" w:rsidRDefault="00932020" w:rsidP="00737443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jar will be running in school at 20p a </w:t>
                            </w:r>
                          </w:p>
                          <w:p w:rsidR="00932020" w:rsidRDefault="00932020" w:rsidP="00737443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guess for each.</w:t>
                            </w:r>
                          </w:p>
                          <w:p w:rsidR="00737443" w:rsidRDefault="00737443" w:rsidP="00737443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932020" w:rsidRDefault="00932020" w:rsidP="00932020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932020" w:rsidRPr="00737443" w:rsidRDefault="00932020" w:rsidP="00932020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73744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We would like to thank you all for your </w:t>
                            </w:r>
                            <w:r w:rsidR="00F12427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continued support in PTA events</w:t>
                            </w:r>
                            <w:r w:rsidRPr="0073744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and take this opportunity to wish you all a Merry Christmas and a Happy and Peaceful New Year.</w:t>
                            </w:r>
                          </w:p>
                          <w:p w:rsidR="00932020" w:rsidRDefault="00932020" w:rsidP="00932020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32020" w:rsidRPr="00932020" w:rsidRDefault="00932020" w:rsidP="00932020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02836" id="AutoShape 2" o:spid="_x0000_s1026" style="position:absolute;margin-left:-61.65pt;margin-top:201pt;width:749.6pt;height:440.05pt;rotation:90;z-index:-251654144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" o:allowincell="f" filled="f" stroked="f">
                <v:textbox>
                  <w:txbxContent>
                    <w:p w:rsidR="00604746" w:rsidRPr="00737443" w:rsidRDefault="00BB39AD" w:rsidP="00932020">
                      <w:pPr>
                        <w:spacing w:after="100" w:afterAutospacing="1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44"/>
                          <w:szCs w:val="32"/>
                          <w:u w:val="single"/>
                        </w:rPr>
                      </w:pPr>
                      <w:r w:rsidRPr="0073744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44"/>
                          <w:szCs w:val="32"/>
                          <w:u w:val="single"/>
                        </w:rPr>
                        <w:t>IT</w:t>
                      </w:r>
                      <w:r w:rsidR="0073744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44"/>
                          <w:szCs w:val="32"/>
                          <w:u w:val="single"/>
                        </w:rPr>
                        <w:t>’</w:t>
                      </w:r>
                      <w:r w:rsidRPr="0073744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44"/>
                          <w:szCs w:val="32"/>
                          <w:u w:val="single"/>
                        </w:rPr>
                        <w:t>S CHRISTMAS FAIR TIME</w:t>
                      </w:r>
                      <w:r w:rsidR="0073744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44"/>
                          <w:szCs w:val="32"/>
                          <w:u w:val="single"/>
                        </w:rPr>
                        <w:t>!</w:t>
                      </w:r>
                      <w:r w:rsidRPr="0073744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44"/>
                          <w:szCs w:val="32"/>
                          <w:u w:val="single"/>
                        </w:rPr>
                        <w:t>!</w:t>
                      </w:r>
                    </w:p>
                    <w:p w:rsidR="00BB39AD" w:rsidRPr="00932020" w:rsidRDefault="00BB39AD" w:rsidP="00932020">
                      <w:pPr>
                        <w:spacing w:after="100" w:afterAutospacing="1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We are getting very excited about this year</w:t>
                      </w:r>
                      <w:r w:rsidR="0073744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="00F12427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PTA Christmas fair on Thursday 5</w:t>
                      </w:r>
                      <w:r w:rsidR="00F12427" w:rsidRPr="00F12427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12427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December @ 6.30pm in the school hall.</w:t>
                      </w:r>
                    </w:p>
                    <w:p w:rsidR="00BB39AD" w:rsidRPr="00932020" w:rsidRDefault="00BB39AD" w:rsidP="00932020">
                      <w:pPr>
                        <w:spacing w:after="100" w:afterAutospacing="1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We would </w:t>
                      </w:r>
                      <w:r w:rsidR="0073744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love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to receive donations for the following stalls to help </w:t>
                      </w:r>
                      <w:r w:rsidR="0073744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make 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our Christmas fair a fun night.</w:t>
                      </w:r>
                    </w:p>
                    <w:p w:rsidR="00BB39AD" w:rsidRPr="00932020" w:rsidRDefault="00BB39AD" w:rsidP="00737443">
                      <w:pPr>
                        <w:spacing w:after="100" w:afterAutospacing="1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202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Bran tub prizes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– 1 unisex prize</w:t>
                      </w:r>
                      <w:r w:rsidR="0073744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,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wrapped (to the value of £1)</w:t>
                      </w:r>
                    </w:p>
                    <w:p w:rsidR="00BB39AD" w:rsidRPr="00932020" w:rsidRDefault="00BB39AD" w:rsidP="00737443">
                      <w:pPr>
                        <w:spacing w:after="100" w:afterAutospacing="1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202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Tombola and Raffle prizes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– prizes for either a child or an adult (a fab opportunity to </w:t>
                      </w:r>
                      <w:proofErr w:type="spellStart"/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regift</w:t>
                      </w:r>
                      <w:proofErr w:type="spellEnd"/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those unwanted items!)</w:t>
                      </w:r>
                    </w:p>
                    <w:p w:rsidR="00BB39AD" w:rsidRPr="00932020" w:rsidRDefault="00BB39AD" w:rsidP="00737443">
                      <w:pPr>
                        <w:spacing w:after="100" w:afterAutospacing="1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202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Pre-loved toys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– full working order and </w:t>
                      </w:r>
                      <w:r w:rsidR="00F12427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in 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good condition</w:t>
                      </w:r>
                    </w:p>
                    <w:p w:rsidR="00932020" w:rsidRPr="00932020" w:rsidRDefault="00BB39AD" w:rsidP="00737443">
                      <w:pPr>
                        <w:spacing w:after="100" w:afterAutospacing="1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202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Home baking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– buns, cakes and tray bakes </w:t>
                      </w:r>
                      <w:r w:rsidR="00F12427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can be left into school from Tues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day </w:t>
                      </w:r>
                      <w:r w:rsidR="00F12427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  <w:proofErr w:type="gramStart"/>
                      <w:r w:rsidR="00F12427" w:rsidRPr="00F12427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="00F12427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32020"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December</w:t>
                      </w:r>
                      <w:proofErr w:type="gramEnd"/>
                      <w:r w:rsidR="00932020"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. REMEMBER NO NUTS!</w:t>
                      </w:r>
                    </w:p>
                    <w:p w:rsidR="00932020" w:rsidRPr="00932020" w:rsidRDefault="00932020" w:rsidP="00737443">
                      <w:pPr>
                        <w:spacing w:after="100" w:afterAutospacing="1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202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Game prize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– a disposable drinks cup filled with small items such as a toy car or sweets and covered to use as a prize.</w:t>
                      </w:r>
                    </w:p>
                    <w:p w:rsidR="00932020" w:rsidRPr="00932020" w:rsidRDefault="00932020" w:rsidP="00737443">
                      <w:pPr>
                        <w:spacing w:after="100" w:afterAutospacing="1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202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Wine bottle game</w:t>
                      </w: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– we need bottles of wine for this game always popular with the parents! Please leave in school office.</w:t>
                      </w:r>
                    </w:p>
                    <w:p w:rsidR="00932020" w:rsidRDefault="00932020" w:rsidP="00737443">
                      <w:pPr>
                        <w:spacing w:after="100" w:afterAutospacing="1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20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Raffle tickets will be sent home with children soon – please watch out in school bags, extra tickets available from school office. </w:t>
                      </w:r>
                    </w:p>
                    <w:p w:rsidR="00737443" w:rsidRDefault="00932020" w:rsidP="00737443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Guess the name of the Christmas teddy </w:t>
                      </w:r>
                    </w:p>
                    <w:p w:rsidR="00737443" w:rsidRDefault="00932020" w:rsidP="00737443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and guess how many sweets are in the </w:t>
                      </w:r>
                    </w:p>
                    <w:p w:rsidR="00737443" w:rsidRDefault="00932020" w:rsidP="00737443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jar will be running in school at 20p a </w:t>
                      </w:r>
                    </w:p>
                    <w:p w:rsidR="00932020" w:rsidRDefault="00932020" w:rsidP="00737443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guess for each.</w:t>
                      </w:r>
                    </w:p>
                    <w:p w:rsidR="00737443" w:rsidRDefault="00737443" w:rsidP="00737443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932020" w:rsidRDefault="00932020" w:rsidP="00932020">
                      <w:pPr>
                        <w:spacing w:after="100" w:afterAutospacing="1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932020" w:rsidRPr="00737443" w:rsidRDefault="00932020" w:rsidP="00932020">
                      <w:pPr>
                        <w:spacing w:after="100" w:afterAutospacing="1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</w:pPr>
                      <w:r w:rsidRPr="0073744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  <w:t xml:space="preserve">We would like to thank you all for your </w:t>
                      </w:r>
                      <w:r w:rsidR="00F12427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  <w:t>continued support in PTA events</w:t>
                      </w:r>
                      <w:r w:rsidRPr="0073744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  <w:t xml:space="preserve"> and take this opportunity to wish you all a Merry Christmas and a Happy and Peaceful New Year.</w:t>
                      </w:r>
                    </w:p>
                    <w:p w:rsidR="00932020" w:rsidRDefault="00932020" w:rsidP="00932020">
                      <w:pPr>
                        <w:spacing w:after="100" w:afterAutospacing="1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32020" w:rsidRPr="00932020" w:rsidRDefault="00932020" w:rsidP="00932020">
                      <w:pPr>
                        <w:spacing w:after="100" w:afterAutospacing="1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66CED" w:rsidSect="00F12427">
      <w:pgSz w:w="11906" w:h="16838" w:code="9"/>
      <w:pgMar w:top="284" w:right="567" w:bottom="425" w:left="1440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EAE"/>
    <w:rsid w:val="00266CED"/>
    <w:rsid w:val="00604746"/>
    <w:rsid w:val="00707D1A"/>
    <w:rsid w:val="00737443"/>
    <w:rsid w:val="00932020"/>
    <w:rsid w:val="00BB39AD"/>
    <w:rsid w:val="00C87EAE"/>
    <w:rsid w:val="00D7106E"/>
    <w:rsid w:val="00F1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8D4C1"/>
  <w15:chartTrackingRefBased/>
  <w15:docId w15:val="{3FB4736A-451E-4162-87D4-FB98B789D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7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0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0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89A62-3211-4507-A7A2-1DE085EAC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E970522E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Spiers</dc:creator>
  <cp:keywords/>
  <dc:description/>
  <cp:lastModifiedBy>Jennifer McCann</cp:lastModifiedBy>
  <cp:revision>2</cp:revision>
  <cp:lastPrinted>2019-11-13T13:31:00Z</cp:lastPrinted>
  <dcterms:created xsi:type="dcterms:W3CDTF">2019-11-13T13:40:00Z</dcterms:created>
  <dcterms:modified xsi:type="dcterms:W3CDTF">2019-11-13T13:40:00Z</dcterms:modified>
</cp:coreProperties>
</file>